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6CFD" w14:textId="311C5AB9" w:rsidR="00AA4176" w:rsidRPr="00FB67C9" w:rsidRDefault="00AA4176" w:rsidP="00AA4176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  <w:color w:val="808080" w:themeColor="background1" w:themeShade="80"/>
        </w:rPr>
        <w:t xml:space="preserve">[Name and address </w:t>
      </w:r>
      <w:r w:rsidR="00021CC8" w:rsidRPr="00FB67C9">
        <w:rPr>
          <w:rFonts w:ascii="Arial" w:hAnsi="Arial" w:cs="Arial"/>
          <w:color w:val="808080" w:themeColor="background1" w:themeShade="80"/>
        </w:rPr>
        <w:t xml:space="preserve">of </w:t>
      </w:r>
      <w:r w:rsidR="00FB67C9">
        <w:rPr>
          <w:rFonts w:ascii="Arial" w:hAnsi="Arial" w:cs="Arial"/>
          <w:color w:val="808080" w:themeColor="background1" w:themeShade="80"/>
        </w:rPr>
        <w:t>the main applicants</w:t>
      </w:r>
      <w:r w:rsidR="004B002C">
        <w:rPr>
          <w:rFonts w:ascii="Arial" w:hAnsi="Arial" w:cs="Arial"/>
          <w:color w:val="808080" w:themeColor="background1" w:themeShade="80"/>
        </w:rPr>
        <w:t>'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</w:t>
      </w:r>
      <w:r w:rsidR="00A64119">
        <w:rPr>
          <w:rFonts w:ascii="Arial" w:hAnsi="Arial" w:cs="Arial"/>
          <w:color w:val="808080" w:themeColor="background1" w:themeShade="80"/>
        </w:rPr>
        <w:t>]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</w:p>
    <w:p w14:paraId="5A5B0B23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</w:rPr>
      </w:pPr>
    </w:p>
    <w:p w14:paraId="71C726C3" w14:textId="77777777" w:rsidR="007B3B2F" w:rsidRPr="00FB67C9" w:rsidRDefault="008E0496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  <w:color w:val="808080" w:themeColor="background1" w:themeShade="80"/>
        </w:rPr>
        <w:t>[Date]</w:t>
      </w:r>
    </w:p>
    <w:p w14:paraId="0026FA02" w14:textId="77777777" w:rsidR="0010197C" w:rsidRDefault="0010197C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</w:p>
    <w:p w14:paraId="7251D93E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</w:rPr>
        <w:t>LETTER OF COMMITMENT</w:t>
      </w:r>
    </w:p>
    <w:p w14:paraId="49081A68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i/>
        </w:rPr>
      </w:pPr>
      <w:r w:rsidRPr="00FB67C9">
        <w:rPr>
          <w:rFonts w:ascii="Arial" w:hAnsi="Arial" w:cs="Arial"/>
          <w:i/>
        </w:rPr>
        <w:t>for the</w:t>
      </w:r>
    </w:p>
    <w:p w14:paraId="56E9EBCF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  <w:color w:val="808080" w:themeColor="background1" w:themeShade="80"/>
        </w:rPr>
        <w:t>[</w:t>
      </w:r>
      <w:r w:rsidR="00CA28CC" w:rsidRPr="00FB67C9">
        <w:rPr>
          <w:rFonts w:ascii="Arial" w:hAnsi="Arial" w:cs="Arial"/>
          <w:b/>
          <w:i/>
          <w:color w:val="808080" w:themeColor="background1" w:themeShade="80"/>
        </w:rPr>
        <w:t>name of</w:t>
      </w:r>
      <w:r w:rsidRPr="00FB67C9">
        <w:rPr>
          <w:rFonts w:ascii="Arial" w:hAnsi="Arial" w:cs="Arial"/>
          <w:b/>
          <w:i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  <w:b/>
          <w:i/>
        </w:rPr>
        <w:t>PROJECT</w:t>
      </w:r>
    </w:p>
    <w:p w14:paraId="670850D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451256D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Dear </w:t>
      </w:r>
      <w:r w:rsidR="00AA4176" w:rsidRPr="00FB67C9">
        <w:rPr>
          <w:rFonts w:ascii="Arial" w:hAnsi="Arial" w:cs="Arial"/>
          <w:color w:val="808080" w:themeColor="background1" w:themeShade="80"/>
        </w:rPr>
        <w:t>[</w:t>
      </w:r>
      <w:r w:rsidR="00FB67C9">
        <w:rPr>
          <w:rFonts w:ascii="Arial" w:hAnsi="Arial" w:cs="Arial"/>
          <w:color w:val="808080" w:themeColor="background1" w:themeShade="80"/>
        </w:rPr>
        <w:t>main applicants</w:t>
      </w:r>
      <w:r w:rsidR="004B002C">
        <w:rPr>
          <w:rFonts w:ascii="Arial" w:hAnsi="Arial" w:cs="Arial"/>
          <w:color w:val="808080" w:themeColor="background1" w:themeShade="80"/>
        </w:rPr>
        <w:t>’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</w:t>
      </w:r>
      <w:r w:rsidR="00AA4176" w:rsidRPr="00FB67C9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</w:rPr>
        <w:t>,</w:t>
      </w:r>
    </w:p>
    <w:p w14:paraId="6B9A774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1FDEE4B1" w14:textId="065524B4" w:rsidR="003338F7" w:rsidRPr="00FB67C9" w:rsidRDefault="007B3B2F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I, </w:t>
      </w:r>
      <w:r w:rsidRPr="00FB67C9">
        <w:rPr>
          <w:rFonts w:ascii="Arial" w:hAnsi="Arial" w:cs="Arial"/>
          <w:color w:val="808080" w:themeColor="background1" w:themeShade="80"/>
        </w:rPr>
        <w:t>[first name and family name</w:t>
      </w:r>
      <w:r w:rsidR="00622A90">
        <w:rPr>
          <w:rStyle w:val="FootnoteReference"/>
          <w:rFonts w:ascii="Arial" w:hAnsi="Arial" w:cs="Arial"/>
          <w:color w:val="808080" w:themeColor="background1" w:themeShade="80"/>
        </w:rPr>
        <w:footnoteReference w:id="2"/>
      </w:r>
      <w:r w:rsidRPr="00FB67C9">
        <w:rPr>
          <w:rFonts w:ascii="Arial" w:hAnsi="Arial" w:cs="Arial"/>
          <w:color w:val="808080" w:themeColor="background1" w:themeShade="80"/>
        </w:rPr>
        <w:t xml:space="preserve">], </w:t>
      </w:r>
      <w:r w:rsidRPr="00FB67C9">
        <w:rPr>
          <w:rFonts w:ascii="Arial" w:hAnsi="Arial" w:cs="Arial"/>
        </w:rPr>
        <w:t xml:space="preserve">in my capacity of </w:t>
      </w:r>
      <w:r w:rsidRPr="00FB67C9">
        <w:rPr>
          <w:rFonts w:ascii="Arial" w:hAnsi="Arial" w:cs="Arial"/>
          <w:color w:val="808080" w:themeColor="background1" w:themeShade="80"/>
        </w:rPr>
        <w:t>[position in the organisation</w:t>
      </w:r>
      <w:r w:rsidR="00FB67C9">
        <w:rPr>
          <w:rFonts w:ascii="Arial" w:hAnsi="Arial" w:cs="Arial"/>
          <w:color w:val="808080" w:themeColor="background1" w:themeShade="80"/>
        </w:rPr>
        <w:t xml:space="preserve"> (has to be a duly authorised person)</w:t>
      </w:r>
      <w:r w:rsidRPr="00FB67C9">
        <w:rPr>
          <w:rFonts w:ascii="Arial" w:hAnsi="Arial" w:cs="Arial"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legal entity] </w:t>
      </w:r>
      <w:r w:rsidRPr="00FB67C9">
        <w:rPr>
          <w:rFonts w:ascii="Arial" w:hAnsi="Arial" w:cs="Arial"/>
        </w:rPr>
        <w:t xml:space="preserve">hereby confirm that </w:t>
      </w:r>
      <w:r w:rsidRPr="00FB67C9">
        <w:rPr>
          <w:rFonts w:ascii="Arial" w:hAnsi="Arial" w:cs="Arial"/>
          <w:color w:val="808080" w:themeColor="background1" w:themeShade="80"/>
        </w:rPr>
        <w:t xml:space="preserve">[legal entity] </w:t>
      </w:r>
      <w:r w:rsidRPr="00FB67C9">
        <w:rPr>
          <w:rFonts w:ascii="Arial" w:hAnsi="Arial" w:cs="Arial"/>
        </w:rPr>
        <w:t xml:space="preserve">is committed to </w:t>
      </w:r>
      <w:r w:rsidR="00155D54" w:rsidRPr="00FB67C9">
        <w:rPr>
          <w:rFonts w:ascii="Arial" w:hAnsi="Arial" w:cs="Arial"/>
        </w:rPr>
        <w:t xml:space="preserve">contribute to </w:t>
      </w:r>
      <w:r w:rsidRPr="00FB67C9">
        <w:rPr>
          <w:rFonts w:ascii="Arial" w:hAnsi="Arial" w:cs="Arial"/>
        </w:rPr>
        <w:t xml:space="preserve">the </w:t>
      </w:r>
      <w:r w:rsidRPr="00FB67C9">
        <w:rPr>
          <w:rFonts w:ascii="Arial" w:hAnsi="Arial" w:cs="Arial"/>
          <w:color w:val="808080" w:themeColor="background1" w:themeShade="80"/>
        </w:rPr>
        <w:t xml:space="preserve">[project name] </w:t>
      </w:r>
      <w:r w:rsidRPr="00FB67C9">
        <w:rPr>
          <w:rFonts w:ascii="Arial" w:hAnsi="Arial" w:cs="Arial"/>
        </w:rPr>
        <w:t xml:space="preserve">project, on the condition </w:t>
      </w:r>
      <w:r w:rsidR="003338F7" w:rsidRPr="00FB67C9">
        <w:rPr>
          <w:rFonts w:ascii="Arial" w:hAnsi="Arial" w:cs="Arial"/>
        </w:rPr>
        <w:t xml:space="preserve">that </w:t>
      </w:r>
      <w:r w:rsidR="00B96A4B">
        <w:rPr>
          <w:rFonts w:ascii="Arial" w:hAnsi="Arial" w:cs="Arial"/>
        </w:rPr>
        <w:t xml:space="preserve">KCE </w:t>
      </w:r>
      <w:r w:rsidR="00F3693F">
        <w:rPr>
          <w:rFonts w:ascii="Arial" w:hAnsi="Arial" w:cs="Arial"/>
        </w:rPr>
        <w:t>Trials</w:t>
      </w:r>
      <w:r w:rsidR="003338F7" w:rsidRPr="00FB67C9">
        <w:rPr>
          <w:rFonts w:ascii="Arial" w:hAnsi="Arial" w:cs="Arial"/>
        </w:rPr>
        <w:t xml:space="preserve"> </w:t>
      </w:r>
      <w:r w:rsidR="00F3693F">
        <w:rPr>
          <w:rFonts w:ascii="Arial" w:hAnsi="Arial" w:cs="Arial"/>
        </w:rPr>
        <w:t xml:space="preserve">programme </w:t>
      </w:r>
      <w:r w:rsidR="003338F7" w:rsidRPr="00FB67C9">
        <w:rPr>
          <w:rFonts w:ascii="Arial" w:hAnsi="Arial" w:cs="Arial"/>
        </w:rPr>
        <w:t>grant</w:t>
      </w:r>
      <w:r w:rsidR="00AD32C1">
        <w:rPr>
          <w:rFonts w:ascii="Arial" w:hAnsi="Arial" w:cs="Arial"/>
        </w:rPr>
        <w:t>s</w:t>
      </w:r>
      <w:r w:rsidR="003338F7" w:rsidRPr="00FB67C9">
        <w:rPr>
          <w:rFonts w:ascii="Arial" w:hAnsi="Arial" w:cs="Arial"/>
        </w:rPr>
        <w:t xml:space="preserve"> </w:t>
      </w:r>
      <w:r w:rsidRPr="00FB67C9">
        <w:rPr>
          <w:rFonts w:ascii="Arial" w:hAnsi="Arial" w:cs="Arial"/>
        </w:rPr>
        <w:t xml:space="preserve">the </w:t>
      </w:r>
      <w:r w:rsidR="00AD32C1">
        <w:rPr>
          <w:rFonts w:ascii="Arial" w:hAnsi="Arial" w:cs="Arial"/>
        </w:rPr>
        <w:t>funding</w:t>
      </w:r>
      <w:r w:rsidR="00AD32C1" w:rsidRPr="00FB67C9">
        <w:rPr>
          <w:rFonts w:ascii="Arial" w:hAnsi="Arial" w:cs="Arial"/>
        </w:rPr>
        <w:t xml:space="preserve"> </w:t>
      </w:r>
      <w:r w:rsidRPr="00FB67C9">
        <w:rPr>
          <w:rFonts w:ascii="Arial" w:hAnsi="Arial" w:cs="Arial"/>
        </w:rPr>
        <w:t xml:space="preserve">as applied for by the main applicant </w:t>
      </w:r>
      <w:r w:rsidRPr="00FB67C9">
        <w:rPr>
          <w:rFonts w:ascii="Arial" w:hAnsi="Arial" w:cs="Arial"/>
          <w:color w:val="808080" w:themeColor="background1" w:themeShade="80"/>
        </w:rPr>
        <w:t>[first name and family name]</w:t>
      </w:r>
      <w:r w:rsidRPr="00FB67C9">
        <w:rPr>
          <w:rFonts w:ascii="Arial" w:hAnsi="Arial" w:cs="Arial"/>
          <w:color w:val="000000" w:themeColor="text1"/>
        </w:rPr>
        <w:t>,</w:t>
      </w:r>
      <w:r w:rsidRPr="00FB67C9">
        <w:rPr>
          <w:rFonts w:ascii="Arial" w:hAnsi="Arial" w:cs="Arial"/>
          <w:color w:val="808080" w:themeColor="background1" w:themeShade="80"/>
        </w:rPr>
        <w:t xml:space="preserve"> [position]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</w:t>
      </w:r>
      <w:r w:rsidR="003338F7" w:rsidRPr="00FB67C9">
        <w:rPr>
          <w:rFonts w:ascii="Arial" w:hAnsi="Arial" w:cs="Arial"/>
          <w:color w:val="808080" w:themeColor="background1" w:themeShade="80"/>
        </w:rPr>
        <w:t>research organisation</w:t>
      </w:r>
      <w:r w:rsidRPr="00FB67C9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  <w:color w:val="000000" w:themeColor="text1"/>
        </w:rPr>
        <w:t>.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</w:p>
    <w:p w14:paraId="44F8248E" w14:textId="77777777" w:rsidR="003338F7" w:rsidRPr="00FB67C9" w:rsidRDefault="003338F7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</w:p>
    <w:p w14:paraId="3CDA07E2" w14:textId="511E004D" w:rsidR="00010AE1" w:rsidRDefault="00155D54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  <w:color w:val="808080" w:themeColor="background1" w:themeShade="80"/>
        </w:rPr>
        <w:t>[N</w:t>
      </w:r>
      <w:r w:rsidR="007B3B2F" w:rsidRPr="00FB67C9">
        <w:rPr>
          <w:rFonts w:ascii="Arial" w:hAnsi="Arial" w:cs="Arial"/>
          <w:color w:val="808080" w:themeColor="background1" w:themeShade="80"/>
        </w:rPr>
        <w:t>ame legal entity]</w:t>
      </w:r>
      <w:r w:rsidR="007B3B2F" w:rsidRPr="00FB67C9">
        <w:rPr>
          <w:rFonts w:ascii="Arial" w:hAnsi="Arial" w:cs="Arial"/>
        </w:rPr>
        <w:t xml:space="preserve"> will</w:t>
      </w:r>
      <w:r w:rsidR="002F548B">
        <w:rPr>
          <w:rFonts w:ascii="Arial" w:hAnsi="Arial" w:cs="Arial"/>
        </w:rPr>
        <w:t xml:space="preserve">: </w:t>
      </w:r>
    </w:p>
    <w:p w14:paraId="5FC53F35" w14:textId="2A789D03" w:rsidR="00010AE1" w:rsidRPr="00165438" w:rsidRDefault="002F548B" w:rsidP="00C57CB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2F548B">
        <w:rPr>
          <w:rFonts w:ascii="Arial" w:hAnsi="Arial" w:cs="Arial"/>
        </w:rPr>
        <w:t xml:space="preserve">contribute </w:t>
      </w:r>
      <w:r w:rsidR="007B3B2F" w:rsidRPr="002F548B">
        <w:rPr>
          <w:rFonts w:ascii="Arial" w:hAnsi="Arial" w:cs="Arial"/>
        </w:rPr>
        <w:t xml:space="preserve">€ </w:t>
      </w:r>
      <w:r w:rsidR="007B3B2F" w:rsidRPr="002F548B">
        <w:rPr>
          <w:rFonts w:ascii="Arial" w:hAnsi="Arial" w:cs="Arial"/>
          <w:color w:val="808080" w:themeColor="background1" w:themeShade="80"/>
        </w:rPr>
        <w:t xml:space="preserve">[•] </w:t>
      </w:r>
      <w:r w:rsidR="007B3B2F" w:rsidRPr="002F548B">
        <w:rPr>
          <w:rFonts w:ascii="Arial" w:hAnsi="Arial" w:cs="Arial"/>
        </w:rPr>
        <w:t>in cash</w:t>
      </w:r>
    </w:p>
    <w:p w14:paraId="5B918FD6" w14:textId="702C41C5" w:rsidR="00010AE1" w:rsidRDefault="00010AE1" w:rsidP="00C57CB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0197C">
        <w:rPr>
          <w:rFonts w:ascii="Arial" w:hAnsi="Arial" w:cs="Arial"/>
        </w:rPr>
        <w:t>nd</w:t>
      </w:r>
      <w:r w:rsidR="002F548B">
        <w:rPr>
          <w:rStyle w:val="FootnoteReference"/>
          <w:rFonts w:ascii="Arial" w:hAnsi="Arial" w:cs="Arial"/>
        </w:rPr>
        <w:footnoteReference w:id="3"/>
      </w:r>
    </w:p>
    <w:p w14:paraId="7A47E7B8" w14:textId="77777777" w:rsidR="002F548B" w:rsidRPr="00010AE1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>
        <w:rPr>
          <w:rFonts w:ascii="Arial" w:hAnsi="Arial" w:cs="Arial"/>
          <w:color w:val="A6A6A6" w:themeColor="background1" w:themeShade="A6"/>
          <w:lang w:val="en-US"/>
        </w:rPr>
        <w:t>[description of the contribution]</w:t>
      </w:r>
      <w:r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>
        <w:rPr>
          <w:rFonts w:ascii="Arial" w:hAnsi="Arial" w:cs="Arial"/>
          <w:color w:val="808080" w:themeColor="background1" w:themeShade="80"/>
          <w:lang w:val="en-US"/>
        </w:rPr>
        <w:t>[•]</w:t>
      </w:r>
      <w:r w:rsidR="00622A90">
        <w:rPr>
          <w:rStyle w:val="FootnoteReference"/>
          <w:rFonts w:ascii="Arial" w:hAnsi="Arial" w:cs="Arial"/>
          <w:color w:val="808080" w:themeColor="background1" w:themeShade="80"/>
          <w:lang w:val="en-US"/>
        </w:rPr>
        <w:footnoteReference w:id="4"/>
      </w:r>
      <w:r>
        <w:rPr>
          <w:rFonts w:ascii="Arial" w:hAnsi="Arial" w:cs="Arial"/>
          <w:color w:val="000000" w:themeColor="text1"/>
          <w:lang w:val="en-US"/>
        </w:rPr>
        <w:t xml:space="preserve"> and further detail</w:t>
      </w:r>
      <w:r w:rsidR="00010AE1">
        <w:rPr>
          <w:rFonts w:ascii="Arial" w:hAnsi="Arial" w:cs="Arial"/>
          <w:color w:val="000000" w:themeColor="text1"/>
          <w:lang w:val="en-US"/>
        </w:rPr>
        <w:t>ed in the full project proposal</w:t>
      </w:r>
    </w:p>
    <w:p w14:paraId="33917C06" w14:textId="77777777" w:rsidR="00010AE1" w:rsidRPr="00010AE1" w:rsidRDefault="00010AE1" w:rsidP="00010AE1">
      <w:pPr>
        <w:spacing w:after="0" w:line="360" w:lineRule="auto"/>
        <w:rPr>
          <w:rFonts w:ascii="Arial" w:hAnsi="Arial" w:cs="Arial"/>
        </w:rPr>
      </w:pPr>
    </w:p>
    <w:p w14:paraId="6F4FC785" w14:textId="77777777" w:rsidR="00884461" w:rsidRDefault="007B3B2F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 xml:space="preserve"> towards the project costs</w:t>
      </w:r>
      <w:r w:rsidR="00155D54" w:rsidRPr="00FB67C9">
        <w:rPr>
          <w:rFonts w:ascii="Arial" w:hAnsi="Arial" w:cs="Arial"/>
        </w:rPr>
        <w:t xml:space="preserve"> </w:t>
      </w:r>
      <w:r w:rsidR="00C57CBD" w:rsidRPr="00FB67C9">
        <w:rPr>
          <w:rFonts w:ascii="Arial" w:hAnsi="Arial" w:cs="Arial"/>
        </w:rPr>
        <w:t xml:space="preserve">in accordance with the budget in the </w:t>
      </w:r>
      <w:r w:rsidR="00155D54" w:rsidRPr="00FB67C9">
        <w:rPr>
          <w:rFonts w:ascii="Arial" w:hAnsi="Arial" w:cs="Arial"/>
        </w:rPr>
        <w:t>full project proposal</w:t>
      </w:r>
      <w:r w:rsidRPr="00FB67C9">
        <w:rPr>
          <w:rFonts w:ascii="Arial" w:hAnsi="Arial" w:cs="Arial"/>
        </w:rPr>
        <w:t>.</w:t>
      </w:r>
      <w:r w:rsidR="00A11667" w:rsidRPr="00FB67C9">
        <w:rPr>
          <w:rFonts w:ascii="Arial" w:hAnsi="Arial" w:cs="Arial"/>
        </w:rPr>
        <w:t xml:space="preserve"> </w:t>
      </w:r>
    </w:p>
    <w:p w14:paraId="62A6353F" w14:textId="77777777" w:rsidR="007B2CD9" w:rsidRDefault="007B2CD9" w:rsidP="00C57CBD">
      <w:pPr>
        <w:spacing w:after="0" w:line="360" w:lineRule="auto"/>
        <w:rPr>
          <w:rFonts w:ascii="Arial" w:hAnsi="Arial" w:cs="Arial"/>
        </w:rPr>
      </w:pPr>
    </w:p>
    <w:p w14:paraId="1D559C83" w14:textId="3EFC81B8" w:rsidR="007B2CD9" w:rsidRPr="007B2CD9" w:rsidRDefault="007B2CD9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agreement between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name and legal entity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B741A3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</w:rPr>
        <w:t>and</w:t>
      </w:r>
      <w:r w:rsidRPr="0089691A">
        <w:rPr>
          <w:rFonts w:ascii="Arial" w:hAnsi="Arial" w:cs="Arial"/>
          <w:color w:val="808080" w:themeColor="background1" w:themeShade="80"/>
        </w:rPr>
        <w:t xml:space="preserve"> [</w:t>
      </w:r>
      <w:r>
        <w:rPr>
          <w:rFonts w:ascii="Arial" w:hAnsi="Arial" w:cs="Arial"/>
          <w:color w:val="808080" w:themeColor="background1" w:themeShade="80"/>
        </w:rPr>
        <w:t xml:space="preserve">legal entity for which duly authorised representative works] </w:t>
      </w:r>
      <w:r w:rsidR="0010197C" w:rsidRPr="009F5C5E">
        <w:rPr>
          <w:rFonts w:ascii="Arial" w:hAnsi="Arial"/>
        </w:rPr>
        <w:t>w</w:t>
      </w:r>
      <w:r>
        <w:rPr>
          <w:rFonts w:ascii="Arial" w:hAnsi="Arial" w:cs="Arial"/>
        </w:rPr>
        <w:t xml:space="preserve">ill </w:t>
      </w:r>
      <w:r w:rsidR="0010197C">
        <w:rPr>
          <w:rFonts w:ascii="Arial" w:hAnsi="Arial" w:cs="Arial"/>
        </w:rPr>
        <w:t>o</w:t>
      </w:r>
      <w:r>
        <w:rPr>
          <w:rFonts w:ascii="Arial" w:hAnsi="Arial" w:cs="Arial"/>
        </w:rPr>
        <w:t>bserve applicable EU State Aid regulatio</w:t>
      </w:r>
      <w:r w:rsidR="0010197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s, </w:t>
      </w:r>
      <w:r w:rsidR="00F3693F" w:rsidRPr="00F3693F">
        <w:rPr>
          <w:rFonts w:ascii="Arial" w:hAnsi="Arial" w:cs="Arial"/>
        </w:rPr>
        <w:t xml:space="preserve">KCE Trials terms and conditions </w:t>
      </w:r>
      <w:r w:rsidR="00A64119">
        <w:rPr>
          <w:rFonts w:ascii="Arial" w:hAnsi="Arial" w:cs="Arial"/>
        </w:rPr>
        <w:t xml:space="preserve">(detailing </w:t>
      </w:r>
      <w:r w:rsidR="00AD46E9">
        <w:rPr>
          <w:rFonts w:ascii="Arial" w:hAnsi="Arial" w:cs="Arial"/>
        </w:rPr>
        <w:t xml:space="preserve">for example </w:t>
      </w:r>
      <w:r w:rsidR="00A64119">
        <w:rPr>
          <w:rFonts w:ascii="Arial" w:hAnsi="Arial" w:cs="Arial"/>
        </w:rPr>
        <w:t xml:space="preserve">the commitment of non-commercial aims and restriction on commercialisation of results) </w:t>
      </w:r>
      <w:r w:rsidR="00F3693F" w:rsidRPr="00F3693F">
        <w:rPr>
          <w:rFonts w:ascii="Arial" w:hAnsi="Arial" w:cs="Arial"/>
        </w:rPr>
        <w:t>as published in the template KCE-spon</w:t>
      </w:r>
      <w:r w:rsidR="00F3693F">
        <w:rPr>
          <w:rFonts w:ascii="Arial" w:hAnsi="Arial" w:cs="Arial"/>
        </w:rPr>
        <w:t xml:space="preserve">sor research agreement </w:t>
      </w:r>
      <w:r w:rsidR="00F3693F" w:rsidRPr="00F3693F">
        <w:rPr>
          <w:rFonts w:ascii="Arial" w:hAnsi="Arial" w:cs="Arial"/>
        </w:rPr>
        <w:t>(for consultation available on the KCE website)</w:t>
      </w:r>
      <w:r w:rsidR="0010197C">
        <w:rPr>
          <w:rFonts w:ascii="Arial" w:hAnsi="Arial" w:cs="Arial"/>
        </w:rPr>
        <w:t>.</w:t>
      </w:r>
      <w:r w:rsidR="007F4249">
        <w:rPr>
          <w:rFonts w:ascii="Arial" w:hAnsi="Arial" w:cs="Arial"/>
        </w:rPr>
        <w:t xml:space="preserve"> </w:t>
      </w:r>
      <w:r w:rsidR="007F4249" w:rsidRPr="00A64119">
        <w:rPr>
          <w:rFonts w:ascii="Arial" w:hAnsi="Arial" w:cs="Arial"/>
        </w:rPr>
        <w:t>KCE will receive a copy of th</w:t>
      </w:r>
      <w:r w:rsidR="008F51E6" w:rsidRPr="00A64119">
        <w:rPr>
          <w:rFonts w:ascii="Arial" w:hAnsi="Arial" w:cs="Arial"/>
        </w:rPr>
        <w:t>e</w:t>
      </w:r>
      <w:r w:rsidR="007F4249" w:rsidRPr="00A64119">
        <w:rPr>
          <w:rFonts w:ascii="Arial" w:hAnsi="Arial" w:cs="Arial"/>
        </w:rPr>
        <w:t xml:space="preserve"> agreement</w:t>
      </w:r>
      <w:r w:rsidR="00A64119">
        <w:rPr>
          <w:rFonts w:ascii="Arial" w:hAnsi="Arial" w:cs="Arial"/>
        </w:rPr>
        <w:t xml:space="preserve"> for co-funding</w:t>
      </w:r>
      <w:r w:rsidR="007F4249" w:rsidRPr="00A64119">
        <w:rPr>
          <w:rFonts w:ascii="Arial" w:hAnsi="Arial" w:cs="Arial"/>
        </w:rPr>
        <w:t xml:space="preserve"> </w:t>
      </w:r>
      <w:r w:rsidR="008F51E6" w:rsidRPr="00A64119">
        <w:rPr>
          <w:rFonts w:ascii="Arial" w:hAnsi="Arial" w:cs="Arial"/>
        </w:rPr>
        <w:t xml:space="preserve">between </w:t>
      </w:r>
      <w:r w:rsidR="008F51E6" w:rsidRPr="00A64119">
        <w:rPr>
          <w:rFonts w:ascii="Arial" w:hAnsi="Arial" w:cs="Arial"/>
          <w:color w:val="808080" w:themeColor="background1" w:themeShade="80"/>
        </w:rPr>
        <w:t xml:space="preserve">[Name legal entity] </w:t>
      </w:r>
      <w:r w:rsidR="008F51E6" w:rsidRPr="00A64119">
        <w:rPr>
          <w:rFonts w:ascii="Arial" w:hAnsi="Arial" w:cs="Arial"/>
        </w:rPr>
        <w:t xml:space="preserve">and </w:t>
      </w:r>
      <w:r w:rsidR="00C6506E" w:rsidRPr="00A64119">
        <w:rPr>
          <w:rFonts w:ascii="Arial" w:hAnsi="Arial" w:cs="Arial"/>
          <w:color w:val="808080" w:themeColor="background1" w:themeShade="80"/>
        </w:rPr>
        <w:t xml:space="preserve">[legal entity for which duly authorised representative works] </w:t>
      </w:r>
      <w:r w:rsidR="007F4249" w:rsidRPr="00A64119">
        <w:rPr>
          <w:rFonts w:ascii="Arial" w:hAnsi="Arial" w:cs="Arial"/>
        </w:rPr>
        <w:t>before it is signed</w:t>
      </w:r>
      <w:r w:rsidR="00A64119">
        <w:rPr>
          <w:rFonts w:ascii="Arial" w:hAnsi="Arial" w:cs="Arial"/>
        </w:rPr>
        <w:t xml:space="preserve"> for approval</w:t>
      </w:r>
      <w:r w:rsidR="007F4249" w:rsidRPr="00A64119">
        <w:rPr>
          <w:rFonts w:ascii="Arial" w:hAnsi="Arial" w:cs="Arial"/>
        </w:rPr>
        <w:t>.</w:t>
      </w:r>
    </w:p>
    <w:p w14:paraId="78621345" w14:textId="77777777" w:rsidR="007B2CD9" w:rsidRDefault="007B2CD9" w:rsidP="00155D54">
      <w:pPr>
        <w:spacing w:after="0" w:line="360" w:lineRule="auto"/>
        <w:rPr>
          <w:rFonts w:ascii="Arial" w:hAnsi="Arial" w:cs="Arial"/>
        </w:rPr>
      </w:pPr>
    </w:p>
    <w:p w14:paraId="658A3B6B" w14:textId="77777777" w:rsidR="008E0496" w:rsidRDefault="008E0496" w:rsidP="00155D54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Yours sincerely,</w:t>
      </w:r>
    </w:p>
    <w:p w14:paraId="031673BB" w14:textId="11752A33" w:rsidR="0010197C" w:rsidRPr="00FB67C9" w:rsidRDefault="0010197C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808080" w:themeColor="background1" w:themeShade="80"/>
        </w:rPr>
        <w:t xml:space="preserve">[Name, name </w:t>
      </w:r>
      <w:r w:rsidR="00C6506E">
        <w:rPr>
          <w:rFonts w:ascii="Arial" w:hAnsi="Arial" w:cs="Arial"/>
          <w:color w:val="808080" w:themeColor="background1" w:themeShade="80"/>
        </w:rPr>
        <w:t>legal entity</w:t>
      </w:r>
      <w:r>
        <w:rPr>
          <w:rFonts w:ascii="Arial" w:hAnsi="Arial" w:cs="Arial"/>
          <w:color w:val="808080" w:themeColor="background1" w:themeShade="80"/>
        </w:rPr>
        <w:t>, date and signature</w:t>
      </w:r>
      <w:r w:rsidRPr="009345FE">
        <w:rPr>
          <w:rFonts w:ascii="Arial" w:hAnsi="Arial" w:cs="Arial"/>
          <w:color w:val="808080" w:themeColor="background1" w:themeShade="80"/>
        </w:rPr>
        <w:t>]</w:t>
      </w:r>
    </w:p>
    <w:sectPr w:rsidR="0010197C" w:rsidRPr="00FB67C9" w:rsidSect="0010197C">
      <w:headerReference w:type="default" r:id="rId8"/>
      <w:footerReference w:type="default" r:id="rId9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FC3FB" w14:textId="77777777" w:rsidR="004F6736" w:rsidRDefault="004F6736" w:rsidP="000D6CB4">
      <w:pPr>
        <w:spacing w:after="0" w:line="240" w:lineRule="auto"/>
      </w:pPr>
      <w:r>
        <w:separator/>
      </w:r>
    </w:p>
  </w:endnote>
  <w:endnote w:type="continuationSeparator" w:id="0">
    <w:p w14:paraId="1229C332" w14:textId="77777777" w:rsidR="004F6736" w:rsidRDefault="004F6736" w:rsidP="000D6CB4">
      <w:pPr>
        <w:spacing w:after="0" w:line="240" w:lineRule="auto"/>
      </w:pPr>
      <w:r>
        <w:continuationSeparator/>
      </w:r>
    </w:p>
  </w:endnote>
  <w:endnote w:type="continuationNotice" w:id="1">
    <w:p w14:paraId="03DBD745" w14:textId="77777777" w:rsidR="004F6736" w:rsidRDefault="004F6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05FC" w14:textId="71BF4098" w:rsidR="00F3693F" w:rsidRDefault="00F3693F" w:rsidP="00F3693F">
    <w:pPr>
      <w:pStyle w:val="Footer"/>
      <w:rPr>
        <w:i/>
        <w:sz w:val="18"/>
      </w:rPr>
    </w:pPr>
    <w:r>
      <w:rPr>
        <w:i/>
        <w:sz w:val="18"/>
      </w:rPr>
      <w:t>KCE Trials</w:t>
    </w:r>
    <w:r w:rsidR="00837337" w:rsidRPr="00104C18">
      <w:rPr>
        <w:i/>
        <w:sz w:val="18"/>
      </w:rPr>
      <w:t xml:space="preserve"> </w:t>
    </w:r>
    <w:r w:rsidR="00837337">
      <w:rPr>
        <w:i/>
        <w:sz w:val="18"/>
      </w:rPr>
      <w:t xml:space="preserve">Letter of </w:t>
    </w:r>
    <w:r w:rsidR="00165438">
      <w:rPr>
        <w:i/>
        <w:sz w:val="18"/>
      </w:rPr>
      <w:t>C</w:t>
    </w:r>
    <w:r w:rsidR="00837337">
      <w:rPr>
        <w:i/>
        <w:sz w:val="18"/>
      </w:rPr>
      <w:t>ommitment co-</w:t>
    </w:r>
    <w:proofErr w:type="spellStart"/>
    <w:r w:rsidR="000C7DE5">
      <w:rPr>
        <w:i/>
        <w:sz w:val="18"/>
      </w:rPr>
      <w:t>funder</w:t>
    </w:r>
    <w:proofErr w:type="spellEnd"/>
    <w:r w:rsidR="00165438">
      <w:rPr>
        <w:i/>
        <w:sz w:val="18"/>
      </w:rPr>
      <w:t xml:space="preserve"> -</w:t>
    </w:r>
    <w:r w:rsidR="00837337">
      <w:rPr>
        <w:i/>
        <w:sz w:val="18"/>
      </w:rPr>
      <w:t xml:space="preserve"> version 1.</w:t>
    </w:r>
    <w:r w:rsidR="00EC705B">
      <w:rPr>
        <w:i/>
        <w:sz w:val="18"/>
      </w:rPr>
      <w:t>1</w:t>
    </w:r>
    <w:r>
      <w:rPr>
        <w:i/>
        <w:sz w:val="18"/>
      </w:rPr>
      <w:tab/>
    </w:r>
    <w:r w:rsidR="00165438">
      <w:rPr>
        <w:i/>
        <w:sz w:val="18"/>
      </w:rPr>
      <w:t xml:space="preserve"> date 17 MAY </w:t>
    </w:r>
    <w:r w:rsidR="00EC705B">
      <w:rPr>
        <w:i/>
        <w:sz w:val="18"/>
      </w:rPr>
      <w:t>2022</w:t>
    </w:r>
    <w:r>
      <w:rPr>
        <w:i/>
        <w:sz w:val="18"/>
      </w:rPr>
      <w:t xml:space="preserve"> </w:t>
    </w:r>
  </w:p>
  <w:p w14:paraId="579D6252" w14:textId="77777777" w:rsidR="00837337" w:rsidRDefault="00837337" w:rsidP="00F3693F">
    <w:pPr>
      <w:pStyle w:val="Footer"/>
      <w:jc w:val="right"/>
    </w:pP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77A70" w14:textId="77777777" w:rsidR="004F6736" w:rsidRDefault="004F6736" w:rsidP="000D6CB4">
      <w:pPr>
        <w:spacing w:after="0" w:line="240" w:lineRule="auto"/>
      </w:pPr>
      <w:r>
        <w:separator/>
      </w:r>
    </w:p>
  </w:footnote>
  <w:footnote w:type="continuationSeparator" w:id="0">
    <w:p w14:paraId="537F5BF3" w14:textId="77777777" w:rsidR="004F6736" w:rsidRDefault="004F6736" w:rsidP="000D6CB4">
      <w:pPr>
        <w:spacing w:after="0" w:line="240" w:lineRule="auto"/>
      </w:pPr>
      <w:r>
        <w:continuationSeparator/>
      </w:r>
    </w:p>
  </w:footnote>
  <w:footnote w:type="continuationNotice" w:id="1">
    <w:p w14:paraId="4A446924" w14:textId="77777777" w:rsidR="004F6736" w:rsidRDefault="004F6736">
      <w:pPr>
        <w:spacing w:after="0" w:line="240" w:lineRule="auto"/>
      </w:pPr>
    </w:p>
  </w:footnote>
  <w:footnote w:id="2">
    <w:p w14:paraId="17184AE4" w14:textId="56E0AF22" w:rsidR="00622A90" w:rsidRPr="009F5C5E" w:rsidRDefault="00622A90" w:rsidP="00622A90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r w:rsidR="00DE3262" w:rsidRPr="0010197C">
        <w:rPr>
          <w:sz w:val="16"/>
          <w:szCs w:val="16"/>
        </w:rPr>
        <w:t>entity</w:t>
      </w:r>
      <w:r w:rsidRPr="0010197C">
        <w:rPr>
          <w:sz w:val="16"/>
          <w:szCs w:val="16"/>
        </w:rPr>
        <w:t>.</w:t>
      </w:r>
    </w:p>
  </w:footnote>
  <w:footnote w:id="3">
    <w:p w14:paraId="19FDD01E" w14:textId="77777777" w:rsidR="002F548B" w:rsidRPr="009F5C5E" w:rsidRDefault="002F548B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r w:rsidR="0010197C"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 w:rsidR="00165E13">
        <w:rPr>
          <w:sz w:val="16"/>
          <w:szCs w:val="16"/>
        </w:rPr>
        <w:t>.</w:t>
      </w:r>
    </w:p>
  </w:footnote>
  <w:footnote w:id="4">
    <w:p w14:paraId="3925C6B9" w14:textId="77777777" w:rsidR="00622A90" w:rsidRPr="009F5C5E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756F" w14:textId="77777777" w:rsidR="00622A90" w:rsidRPr="0010197C" w:rsidRDefault="00622A90" w:rsidP="00622A90">
    <w:pPr>
      <w:pStyle w:val="Header"/>
      <w:jc w:val="center"/>
      <w:rPr>
        <w:rFonts w:ascii="Arial" w:hAnsi="Arial" w:cs="Arial"/>
      </w:rPr>
    </w:pPr>
    <w:r w:rsidRPr="0010197C">
      <w:rPr>
        <w:rFonts w:ascii="Arial" w:hAnsi="Arial" w:cs="Arial"/>
      </w:rPr>
      <w:t>[Use headed paper of committing party]</w:t>
    </w:r>
  </w:p>
  <w:p w14:paraId="6E4FDB98" w14:textId="77777777" w:rsidR="00622A90" w:rsidRDefault="0062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36"/>
    <w:rsid w:val="00010AE1"/>
    <w:rsid w:val="00021CC8"/>
    <w:rsid w:val="00026CAB"/>
    <w:rsid w:val="000724DE"/>
    <w:rsid w:val="000A3590"/>
    <w:rsid w:val="000C7DE5"/>
    <w:rsid w:val="000D6CB4"/>
    <w:rsid w:val="0010197C"/>
    <w:rsid w:val="001161E9"/>
    <w:rsid w:val="00155D54"/>
    <w:rsid w:val="00165438"/>
    <w:rsid w:val="00165E13"/>
    <w:rsid w:val="0018311F"/>
    <w:rsid w:val="00296F13"/>
    <w:rsid w:val="002F548B"/>
    <w:rsid w:val="003338F7"/>
    <w:rsid w:val="00450A9D"/>
    <w:rsid w:val="0046531B"/>
    <w:rsid w:val="004741A1"/>
    <w:rsid w:val="004814C6"/>
    <w:rsid w:val="004B002C"/>
    <w:rsid w:val="004F6736"/>
    <w:rsid w:val="005A1063"/>
    <w:rsid w:val="005C4C98"/>
    <w:rsid w:val="00622A90"/>
    <w:rsid w:val="006615A6"/>
    <w:rsid w:val="006F1B92"/>
    <w:rsid w:val="00744298"/>
    <w:rsid w:val="00754B20"/>
    <w:rsid w:val="007B2CD9"/>
    <w:rsid w:val="007B3B2F"/>
    <w:rsid w:val="007F4249"/>
    <w:rsid w:val="00837337"/>
    <w:rsid w:val="00841D73"/>
    <w:rsid w:val="00867174"/>
    <w:rsid w:val="00884461"/>
    <w:rsid w:val="008E0496"/>
    <w:rsid w:val="008E26F3"/>
    <w:rsid w:val="008F51E6"/>
    <w:rsid w:val="009932A5"/>
    <w:rsid w:val="009E6227"/>
    <w:rsid w:val="009F5C5E"/>
    <w:rsid w:val="00A11493"/>
    <w:rsid w:val="00A11667"/>
    <w:rsid w:val="00A64119"/>
    <w:rsid w:val="00AA4176"/>
    <w:rsid w:val="00AD32C1"/>
    <w:rsid w:val="00AD46E9"/>
    <w:rsid w:val="00AF3BF4"/>
    <w:rsid w:val="00B0666A"/>
    <w:rsid w:val="00B96A4B"/>
    <w:rsid w:val="00BE7D9E"/>
    <w:rsid w:val="00C21BA9"/>
    <w:rsid w:val="00C57CBD"/>
    <w:rsid w:val="00C6049C"/>
    <w:rsid w:val="00C6506E"/>
    <w:rsid w:val="00CA28CC"/>
    <w:rsid w:val="00CA39D6"/>
    <w:rsid w:val="00CD5A06"/>
    <w:rsid w:val="00DB0858"/>
    <w:rsid w:val="00DE3262"/>
    <w:rsid w:val="00DF4558"/>
    <w:rsid w:val="00E511EE"/>
    <w:rsid w:val="00E61F66"/>
    <w:rsid w:val="00EA3FB5"/>
    <w:rsid w:val="00EA43EE"/>
    <w:rsid w:val="00EC705B"/>
    <w:rsid w:val="00ED247B"/>
    <w:rsid w:val="00F22365"/>
    <w:rsid w:val="00F3693F"/>
    <w:rsid w:val="00F60BFF"/>
    <w:rsid w:val="00FB67C9"/>
    <w:rsid w:val="00FF2F3D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82F334F"/>
  <w15:chartTrackingRefBased/>
  <w15:docId w15:val="{49B44D88-7DCA-4B5D-B19C-40DC871D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1.04.RCT\2020-90-RCT_Trials\02_Process\2%20Templates\1%20published%20current\calls%20and%20workstreams\BeNeFIT_Letter%20of%20Commitment_Co-finance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E3B-0AD1-4919-ADAD-DD810A32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BeNeFIT_Letter of Commitment_Co-financer.dotx</Template>
  <TotalTime>0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ZonMw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Stocquart Nelle</dc:creator>
  <cp:keywords/>
  <dc:description/>
  <cp:lastModifiedBy>Marynen Elisabeth</cp:lastModifiedBy>
  <cp:revision>3</cp:revision>
  <dcterms:created xsi:type="dcterms:W3CDTF">2022-05-17T16:35:00Z</dcterms:created>
  <dcterms:modified xsi:type="dcterms:W3CDTF">2022-05-17T16:39:00Z</dcterms:modified>
</cp:coreProperties>
</file>